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04D9" w14:textId="77777777" w:rsidR="00C24645" w:rsidRPr="002B461A" w:rsidRDefault="001A1414" w:rsidP="00D20EA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</w:t>
      </w:r>
      <w:r w:rsidR="00D20EA6">
        <w:rPr>
          <w:rFonts w:ascii="Arial" w:hAnsi="Arial" w:cs="Arial"/>
          <w:b/>
          <w:sz w:val="28"/>
          <w:szCs w:val="28"/>
          <w:u w:val="single"/>
        </w:rPr>
        <w:t xml:space="preserve">uchungszeiten </w:t>
      </w:r>
      <w:r w:rsidR="00414CCF">
        <w:rPr>
          <w:rFonts w:ascii="Arial" w:hAnsi="Arial" w:cs="Arial"/>
          <w:b/>
          <w:sz w:val="28"/>
          <w:szCs w:val="28"/>
          <w:u w:val="single"/>
        </w:rPr>
        <w:t>Kindergarten</w:t>
      </w:r>
    </w:p>
    <w:p w14:paraId="2026C496" w14:textId="77777777" w:rsidR="000D1A78" w:rsidRPr="002B461A" w:rsidRDefault="000D1A78" w:rsidP="00C24645">
      <w:pPr>
        <w:rPr>
          <w:rFonts w:ascii="Arial" w:hAnsi="Arial" w:cs="Arial"/>
          <w:b/>
          <w:sz w:val="28"/>
          <w:szCs w:val="28"/>
          <w:u w:val="single"/>
        </w:rPr>
      </w:pPr>
    </w:p>
    <w:p w14:paraId="0A507A79" w14:textId="77777777" w:rsidR="00855CF1" w:rsidRPr="00855CF1" w:rsidRDefault="00F70A8E" w:rsidP="00C24645">
      <w:pPr>
        <w:rPr>
          <w:rFonts w:ascii="Arial" w:hAnsi="Arial" w:cs="Arial"/>
          <w:sz w:val="22"/>
          <w:szCs w:val="22"/>
        </w:rPr>
      </w:pPr>
      <w:r w:rsidRPr="00855CF1">
        <w:rPr>
          <w:rFonts w:ascii="Arial" w:hAnsi="Arial" w:cs="Arial"/>
          <w:sz w:val="22"/>
          <w:szCs w:val="22"/>
        </w:rPr>
        <w:t>Bitte kreuzen Sie die Zeiträume</w:t>
      </w:r>
      <w:r w:rsidR="00DF7FC9" w:rsidRPr="00855CF1">
        <w:rPr>
          <w:rFonts w:ascii="Arial" w:hAnsi="Arial" w:cs="Arial"/>
          <w:sz w:val="22"/>
          <w:szCs w:val="22"/>
        </w:rPr>
        <w:t xml:space="preserve"> an</w:t>
      </w:r>
      <w:r w:rsidRPr="00855CF1">
        <w:rPr>
          <w:rFonts w:ascii="Arial" w:hAnsi="Arial" w:cs="Arial"/>
          <w:sz w:val="22"/>
          <w:szCs w:val="22"/>
        </w:rPr>
        <w:t xml:space="preserve">, in denen Ihr Kind </w:t>
      </w:r>
      <w:r w:rsidRPr="00855CF1">
        <w:rPr>
          <w:rFonts w:ascii="Arial" w:hAnsi="Arial" w:cs="Arial"/>
          <w:i/>
          <w:sz w:val="22"/>
          <w:szCs w:val="22"/>
          <w:u w:val="single"/>
        </w:rPr>
        <w:t>verbindlich</w:t>
      </w:r>
      <w:r w:rsidRPr="00855CF1">
        <w:rPr>
          <w:rFonts w:ascii="Arial" w:hAnsi="Arial" w:cs="Arial"/>
          <w:sz w:val="22"/>
          <w:szCs w:val="22"/>
        </w:rPr>
        <w:t xml:space="preserve"> </w:t>
      </w:r>
      <w:r w:rsidR="00DF7FC9" w:rsidRPr="00855CF1">
        <w:rPr>
          <w:rFonts w:ascii="Arial" w:hAnsi="Arial" w:cs="Arial"/>
          <w:sz w:val="22"/>
          <w:szCs w:val="22"/>
        </w:rPr>
        <w:t xml:space="preserve">für ein </w:t>
      </w:r>
      <w:r w:rsidR="00414CCF">
        <w:rPr>
          <w:rFonts w:ascii="Arial" w:hAnsi="Arial" w:cs="Arial"/>
          <w:sz w:val="22"/>
          <w:szCs w:val="22"/>
        </w:rPr>
        <w:t>Kindergarten</w:t>
      </w:r>
      <w:r w:rsidR="00DF7FC9" w:rsidRPr="00855CF1">
        <w:rPr>
          <w:rFonts w:ascii="Arial" w:hAnsi="Arial" w:cs="Arial"/>
          <w:sz w:val="22"/>
          <w:szCs w:val="22"/>
        </w:rPr>
        <w:t xml:space="preserve">jahr in </w:t>
      </w:r>
      <w:r w:rsidR="00D911C2" w:rsidRPr="00855CF1">
        <w:rPr>
          <w:rFonts w:ascii="Arial" w:hAnsi="Arial" w:cs="Arial"/>
          <w:sz w:val="22"/>
          <w:szCs w:val="22"/>
        </w:rPr>
        <w:t>de</w:t>
      </w:r>
      <w:r w:rsidR="00414CCF">
        <w:rPr>
          <w:rFonts w:ascii="Arial" w:hAnsi="Arial" w:cs="Arial"/>
          <w:sz w:val="22"/>
          <w:szCs w:val="22"/>
        </w:rPr>
        <w:t xml:space="preserve">m Kinderhaus </w:t>
      </w:r>
      <w:r w:rsidRPr="00855CF1">
        <w:rPr>
          <w:rFonts w:ascii="Arial" w:hAnsi="Arial" w:cs="Arial"/>
          <w:sz w:val="22"/>
          <w:szCs w:val="22"/>
        </w:rPr>
        <w:t xml:space="preserve">betreut werden soll. </w:t>
      </w:r>
      <w:r w:rsidR="00855CF1" w:rsidRPr="00855CF1">
        <w:rPr>
          <w:rFonts w:ascii="Arial" w:hAnsi="Arial" w:cs="Arial"/>
          <w:sz w:val="22"/>
          <w:szCs w:val="22"/>
        </w:rPr>
        <w:t>Besteht kein Änderungsbedarf Ihrerseits, läuft diese Buchungszeit im nächsten Jahr automatisch weiter.</w:t>
      </w:r>
    </w:p>
    <w:p w14:paraId="4C772E7A" w14:textId="77777777" w:rsidR="00855CF1" w:rsidRPr="00855CF1" w:rsidRDefault="00855CF1" w:rsidP="00855CF1">
      <w:pPr>
        <w:jc w:val="center"/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Buchungsbeginn = </w:t>
      </w:r>
      <w:r w:rsidR="00200B15" w:rsidRPr="00855CF1">
        <w:rPr>
          <w:rFonts w:ascii="Arial" w:hAnsi="Arial" w:cs="Arial"/>
          <w:b/>
          <w:sz w:val="24"/>
          <w:szCs w:val="24"/>
        </w:rPr>
        <w:t>B</w:t>
      </w:r>
      <w:r w:rsidR="00D911C2" w:rsidRPr="00855CF1">
        <w:rPr>
          <w:rFonts w:ascii="Arial" w:hAnsi="Arial" w:cs="Arial"/>
          <w:b/>
          <w:sz w:val="24"/>
          <w:szCs w:val="24"/>
        </w:rPr>
        <w:t>etre</w:t>
      </w:r>
      <w:r w:rsidR="00200B15" w:rsidRPr="00855CF1">
        <w:rPr>
          <w:rFonts w:ascii="Arial" w:hAnsi="Arial" w:cs="Arial"/>
          <w:b/>
          <w:sz w:val="24"/>
          <w:szCs w:val="24"/>
        </w:rPr>
        <w:t>ten des</w:t>
      </w:r>
      <w:r w:rsidR="00D911C2" w:rsidRPr="00855CF1">
        <w:rPr>
          <w:rFonts w:ascii="Arial" w:hAnsi="Arial" w:cs="Arial"/>
          <w:b/>
          <w:sz w:val="24"/>
          <w:szCs w:val="24"/>
        </w:rPr>
        <w:t xml:space="preserve"> Haus</w:t>
      </w:r>
      <w:r w:rsidRPr="00855CF1">
        <w:rPr>
          <w:rFonts w:ascii="Arial" w:hAnsi="Arial" w:cs="Arial"/>
          <w:b/>
          <w:sz w:val="24"/>
          <w:szCs w:val="24"/>
        </w:rPr>
        <w:t>es</w:t>
      </w:r>
    </w:p>
    <w:p w14:paraId="133ED2D8" w14:textId="77777777" w:rsidR="00F70A8E" w:rsidRPr="00855CF1" w:rsidRDefault="00855CF1" w:rsidP="00855CF1">
      <w:pPr>
        <w:jc w:val="center"/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Buchungsende = </w:t>
      </w:r>
      <w:r w:rsidR="00200B15" w:rsidRPr="00855CF1">
        <w:rPr>
          <w:rFonts w:ascii="Arial" w:hAnsi="Arial" w:cs="Arial"/>
          <w:b/>
          <w:sz w:val="24"/>
          <w:szCs w:val="24"/>
        </w:rPr>
        <w:t>V</w:t>
      </w:r>
      <w:r w:rsidR="00D911C2" w:rsidRPr="00855CF1">
        <w:rPr>
          <w:rFonts w:ascii="Arial" w:hAnsi="Arial" w:cs="Arial"/>
          <w:b/>
          <w:sz w:val="24"/>
          <w:szCs w:val="24"/>
        </w:rPr>
        <w:t>erlassen des Hauses.</w:t>
      </w:r>
    </w:p>
    <w:p w14:paraId="6C2B57BF" w14:textId="77777777" w:rsidR="00666094" w:rsidRPr="00A2442C" w:rsidRDefault="00666094" w:rsidP="00C24645">
      <w:pPr>
        <w:rPr>
          <w:rFonts w:ascii="Arial" w:hAnsi="Arial" w:cs="Arial"/>
          <w:b/>
        </w:rPr>
      </w:pPr>
    </w:p>
    <w:p w14:paraId="55D22BD4" w14:textId="3E90DDFB" w:rsidR="00C46CD8" w:rsidRPr="00855CF1" w:rsidRDefault="00C46CD8">
      <w:pPr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Name des Kindes: </w:t>
      </w:r>
      <w:sdt>
        <w:sdtPr>
          <w:rPr>
            <w:rFonts w:ascii="Arial" w:hAnsi="Arial" w:cs="Arial"/>
            <w:b/>
            <w:sz w:val="24"/>
            <w:szCs w:val="24"/>
          </w:rPr>
          <w:id w:val="-373923581"/>
          <w:placeholder>
            <w:docPart w:val="DefaultPlaceholder_-1854013440"/>
          </w:placeholder>
          <w:text/>
        </w:sdtPr>
        <w:sdtEndPr/>
        <w:sdtContent>
          <w:r w:rsidRPr="00855CF1">
            <w:rPr>
              <w:rFonts w:ascii="Arial" w:hAnsi="Arial" w:cs="Arial"/>
              <w:b/>
              <w:sz w:val="24"/>
              <w:szCs w:val="24"/>
            </w:rPr>
            <w:t>______________________</w:t>
          </w:r>
          <w:r w:rsidR="000F7550" w:rsidRPr="00855CF1">
            <w:rPr>
              <w:rFonts w:ascii="Arial" w:hAnsi="Arial" w:cs="Arial"/>
              <w:b/>
              <w:sz w:val="24"/>
              <w:szCs w:val="24"/>
            </w:rPr>
            <w:t>_____</w:t>
          </w:r>
        </w:sdtContent>
      </w:sdt>
      <w:r w:rsidR="00C67C74">
        <w:rPr>
          <w:rFonts w:ascii="Arial" w:hAnsi="Arial" w:cs="Arial"/>
          <w:b/>
          <w:sz w:val="24"/>
          <w:szCs w:val="24"/>
        </w:rPr>
        <w:tab/>
      </w:r>
      <w:r w:rsidR="000F7550" w:rsidRPr="00855CF1">
        <w:rPr>
          <w:rFonts w:ascii="Arial" w:hAnsi="Arial" w:cs="Arial"/>
          <w:b/>
          <w:sz w:val="24"/>
          <w:szCs w:val="24"/>
        </w:rPr>
        <w:t>Anmeldem</w:t>
      </w:r>
      <w:r w:rsidR="00C31E78" w:rsidRPr="00855CF1">
        <w:rPr>
          <w:rFonts w:ascii="Arial" w:hAnsi="Arial" w:cs="Arial"/>
          <w:b/>
          <w:sz w:val="24"/>
          <w:szCs w:val="24"/>
        </w:rPr>
        <w:t>onat:</w:t>
      </w:r>
      <w:r w:rsidR="005E1FA7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1085499862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D1847" w:rsidRPr="00C6457A">
            <w:rPr>
              <w:rStyle w:val="Platzhaltertext"/>
            </w:rPr>
            <w:t>Klicken oder tippen Sie, um ein Datum einzugeben.</w:t>
          </w:r>
        </w:sdtContent>
      </w:sdt>
    </w:p>
    <w:p w14:paraId="7AE83E27" w14:textId="77777777" w:rsidR="00C46CD8" w:rsidRPr="00A2442C" w:rsidRDefault="00C46CD8">
      <w:pPr>
        <w:rPr>
          <w:rFonts w:ascii="Arial" w:hAnsi="Arial" w:cs="Arial"/>
          <w:sz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6"/>
        <w:gridCol w:w="771"/>
        <w:gridCol w:w="772"/>
        <w:gridCol w:w="772"/>
        <w:gridCol w:w="772"/>
        <w:gridCol w:w="772"/>
        <w:gridCol w:w="4033"/>
      </w:tblGrid>
      <w:tr w:rsidR="00C67C74" w:rsidRPr="00AB0876" w14:paraId="1C98A09A" w14:textId="77777777" w:rsidTr="00D20EA6">
        <w:trPr>
          <w:trHeight w:val="325"/>
        </w:trPr>
        <w:tc>
          <w:tcPr>
            <w:tcW w:w="2526" w:type="dxa"/>
          </w:tcPr>
          <w:p w14:paraId="3AA54BB7" w14:textId="77777777" w:rsidR="00666094" w:rsidRPr="00AB0876" w:rsidRDefault="00666094">
            <w:pPr>
              <w:pStyle w:val="berschrift8"/>
              <w:rPr>
                <w:rFonts w:ascii="Arial" w:hAnsi="Arial" w:cs="Arial"/>
                <w:b/>
                <w:szCs w:val="24"/>
              </w:rPr>
            </w:pPr>
            <w:r w:rsidRPr="00AB0876">
              <w:rPr>
                <w:rFonts w:ascii="Arial" w:hAnsi="Arial" w:cs="Arial"/>
                <w:b/>
                <w:szCs w:val="24"/>
              </w:rPr>
              <w:t>Uhrzeit</w:t>
            </w:r>
          </w:p>
        </w:tc>
        <w:tc>
          <w:tcPr>
            <w:tcW w:w="771" w:type="dxa"/>
          </w:tcPr>
          <w:p w14:paraId="72567488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Mo</w:t>
            </w:r>
          </w:p>
        </w:tc>
        <w:tc>
          <w:tcPr>
            <w:tcW w:w="772" w:type="dxa"/>
          </w:tcPr>
          <w:p w14:paraId="79C1896D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Di</w:t>
            </w:r>
          </w:p>
        </w:tc>
        <w:tc>
          <w:tcPr>
            <w:tcW w:w="772" w:type="dxa"/>
          </w:tcPr>
          <w:p w14:paraId="10C21CE7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Mi</w:t>
            </w:r>
          </w:p>
        </w:tc>
        <w:tc>
          <w:tcPr>
            <w:tcW w:w="772" w:type="dxa"/>
          </w:tcPr>
          <w:p w14:paraId="01DB789A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Do</w:t>
            </w:r>
          </w:p>
        </w:tc>
        <w:tc>
          <w:tcPr>
            <w:tcW w:w="772" w:type="dxa"/>
          </w:tcPr>
          <w:p w14:paraId="5BAE65A4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Fr</w:t>
            </w:r>
          </w:p>
        </w:tc>
        <w:tc>
          <w:tcPr>
            <w:tcW w:w="4033" w:type="dxa"/>
          </w:tcPr>
          <w:p w14:paraId="4C7E192D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7C74" w:rsidRPr="00A2442C" w14:paraId="2CFEAAED" w14:textId="77777777" w:rsidTr="00D20EA6">
        <w:trPr>
          <w:trHeight w:val="281"/>
        </w:trPr>
        <w:tc>
          <w:tcPr>
            <w:tcW w:w="2526" w:type="dxa"/>
          </w:tcPr>
          <w:p w14:paraId="2655F1D7" w14:textId="77777777" w:rsidR="008812AB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07.00 Uhr</w:t>
            </w:r>
          </w:p>
        </w:tc>
        <w:sdt>
          <w:sdtPr>
            <w:rPr>
              <w:rFonts w:ascii="Arial" w:hAnsi="Arial" w:cs="Arial"/>
              <w:sz w:val="22"/>
            </w:rPr>
            <w:id w:val="208294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4A2B79EE" w14:textId="2791D0F9" w:rsidR="008812AB" w:rsidRPr="00A2442C" w:rsidRDefault="007A4356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92646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00F17B7A" w14:textId="09527A13" w:rsidR="008812AB" w:rsidRPr="00A2442C" w:rsidRDefault="007A4356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00441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B1AACE5" w14:textId="60458C6B" w:rsidR="008812AB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052736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5967A229" w14:textId="364DEF3F" w:rsidR="008812AB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00050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77C4E372" w14:textId="3C6D8937" w:rsidR="008812AB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57568379" w14:textId="77777777" w:rsidR="008812AB" w:rsidRPr="00A2442C" w:rsidRDefault="008812AB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67C6419F" w14:textId="77777777" w:rsidTr="00D20EA6">
        <w:trPr>
          <w:trHeight w:val="281"/>
        </w:trPr>
        <w:tc>
          <w:tcPr>
            <w:tcW w:w="2526" w:type="dxa"/>
          </w:tcPr>
          <w:p w14:paraId="40F00423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07.3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>0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547962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52DB9BD7" w14:textId="5A188E48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97389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DF65AE0" w14:textId="02D82DA2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89116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7F09200F" w14:textId="6EC43FDA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46169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1C1FD3BE" w14:textId="74D1DF77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02686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0C0ACFE8" w14:textId="71FC325E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15D6AD62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4E35DA0B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3BD0535E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08.0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Uhr</w:t>
            </w:r>
          </w:p>
        </w:tc>
        <w:sdt>
          <w:sdtPr>
            <w:rPr>
              <w:rFonts w:ascii="Arial" w:hAnsi="Arial" w:cs="Arial"/>
              <w:sz w:val="22"/>
            </w:rPr>
            <w:id w:val="126766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421B187C" w14:textId="013CF42F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75443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248736FF" w14:textId="56C16BFA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81430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255A854" w14:textId="0F64737F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833447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B279A98" w14:textId="03279683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961942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962B1A2" w14:textId="3C00E032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7A45435A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195B8693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02FAA5B3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08.3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>0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710232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64B3855D" w14:textId="66670730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26144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610299C" w14:textId="6F79ACD1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48670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5193AEF" w14:textId="09FE6372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261410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3F6C6ED" w14:textId="0C6D2504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722752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D3A65B6" w14:textId="72D365CA" w:rsidR="00666094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245CDB73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633B78" w:rsidRPr="00A2442C" w14:paraId="042FEABA" w14:textId="77777777" w:rsidTr="00D20EA6">
        <w:trPr>
          <w:trHeight w:val="249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74666EE" w14:textId="77777777" w:rsidR="00633B78" w:rsidRPr="00855CF1" w:rsidRDefault="00633B78" w:rsidP="008812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="00D20EA6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– 1</w:t>
            </w:r>
            <w:r w:rsidR="00D20EA6">
              <w:rPr>
                <w:rFonts w:ascii="Arial" w:hAnsi="Arial" w:cs="Arial"/>
                <w:b/>
                <w:sz w:val="22"/>
                <w:szCs w:val="22"/>
              </w:rPr>
              <w:t>1.30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2E794C7" w14:textId="77777777" w:rsidR="00CE469B" w:rsidRPr="00855CF1" w:rsidRDefault="00855CF1" w:rsidP="00855C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Kernzeit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9434160" w14:textId="77777777" w:rsidR="00633B78" w:rsidRPr="00855CF1" w:rsidRDefault="00633B78" w:rsidP="000F7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(mind. 20 Std./ mind. 4 Tage)</w:t>
            </w:r>
          </w:p>
        </w:tc>
      </w:tr>
      <w:tr w:rsidR="00C67C74" w:rsidRPr="00A2442C" w14:paraId="63D3DC9F" w14:textId="77777777" w:rsidTr="00D20EA6">
        <w:trPr>
          <w:trHeight w:val="281"/>
        </w:trPr>
        <w:tc>
          <w:tcPr>
            <w:tcW w:w="2526" w:type="dxa"/>
            <w:tcBorders>
              <w:top w:val="single" w:sz="4" w:space="0" w:color="auto"/>
            </w:tcBorders>
          </w:tcPr>
          <w:p w14:paraId="3D4C95CC" w14:textId="77777777" w:rsidR="00C67C74" w:rsidRPr="00855CF1" w:rsidRDefault="00D20EA6" w:rsidP="00B954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11.45 - </w:t>
            </w:r>
            <w:r w:rsidR="00C67C74" w:rsidRPr="00855CF1">
              <w:rPr>
                <w:rFonts w:ascii="Arial" w:hAnsi="Arial" w:cs="Arial"/>
                <w:sz w:val="22"/>
                <w:szCs w:val="22"/>
              </w:rPr>
              <w:t>12.00 Uhr</w:t>
            </w:r>
          </w:p>
        </w:tc>
        <w:sdt>
          <w:sdtPr>
            <w:rPr>
              <w:rFonts w:ascii="Arial" w:hAnsi="Arial" w:cs="Arial"/>
              <w:sz w:val="22"/>
            </w:rPr>
            <w:id w:val="-405452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top w:val="single" w:sz="4" w:space="0" w:color="auto"/>
                </w:tcBorders>
              </w:tcPr>
              <w:p w14:paraId="3E1B7DBD" w14:textId="7BAA7901" w:rsidR="00C67C74" w:rsidRPr="00C67C74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10301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3FB39234" w14:textId="1FBC86EB" w:rsidR="00C67C74" w:rsidRPr="00C67C74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69653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66FCA6DC" w14:textId="3EA888BF" w:rsidR="00C67C74" w:rsidRPr="00C67C74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14018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059A3B30" w14:textId="48C5F5FA" w:rsidR="00C67C74" w:rsidRPr="00C67C74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3422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08DD5E2F" w14:textId="233E6AD6" w:rsidR="00C67C74" w:rsidRPr="00C67C74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top w:val="single" w:sz="4" w:space="0" w:color="auto"/>
            </w:tcBorders>
          </w:tcPr>
          <w:p w14:paraId="2F72D7F7" w14:textId="77777777" w:rsidR="00C67C74" w:rsidRPr="00A2442C" w:rsidRDefault="00D20E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Abholzeit</w:t>
            </w:r>
          </w:p>
        </w:tc>
      </w:tr>
      <w:tr w:rsidR="00AB0876" w:rsidRPr="00A2442C" w14:paraId="4C4B2F42" w14:textId="77777777" w:rsidTr="00D20EA6">
        <w:trPr>
          <w:trHeight w:val="249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1C39AF3" w14:textId="77777777" w:rsidR="00855CF1" w:rsidRPr="00855CF1" w:rsidRDefault="00855CF1" w:rsidP="00BD36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12.00 – 1</w:t>
            </w:r>
            <w:r w:rsidR="00414CCF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20EA6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81C384A" w14:textId="77777777" w:rsidR="00855CF1" w:rsidRPr="00855CF1" w:rsidRDefault="003A2EB9" w:rsidP="00BD36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Mittagessen für alle verpflichtend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DA84AD2" w14:textId="77777777" w:rsidR="00855CF1" w:rsidRPr="000F7550" w:rsidRDefault="00855CF1" w:rsidP="00BD3688">
            <w:pPr>
              <w:rPr>
                <w:rFonts w:ascii="Arial" w:hAnsi="Arial" w:cs="Arial"/>
                <w:b/>
              </w:rPr>
            </w:pPr>
          </w:p>
        </w:tc>
      </w:tr>
      <w:tr w:rsidR="00414CCF" w:rsidRPr="00A2442C" w14:paraId="4C350C52" w14:textId="77777777" w:rsidTr="00D20EA6">
        <w:trPr>
          <w:trHeight w:val="281"/>
        </w:trPr>
        <w:tc>
          <w:tcPr>
            <w:tcW w:w="2526" w:type="dxa"/>
          </w:tcPr>
          <w:p w14:paraId="7B60D010" w14:textId="77777777" w:rsidR="00414CCF" w:rsidRPr="00855CF1" w:rsidRDefault="00414CCF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414CCF">
              <w:rPr>
                <w:rFonts w:ascii="Arial" w:hAnsi="Arial" w:cs="Arial"/>
                <w:sz w:val="22"/>
                <w:szCs w:val="22"/>
              </w:rPr>
              <w:t>–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414CCF">
              <w:rPr>
                <w:rFonts w:ascii="Arial" w:hAnsi="Arial" w:cs="Arial"/>
                <w:sz w:val="22"/>
                <w:szCs w:val="22"/>
              </w:rPr>
              <w:t>.00 Uhr</w:t>
            </w:r>
          </w:p>
        </w:tc>
        <w:sdt>
          <w:sdtPr>
            <w:rPr>
              <w:rFonts w:ascii="Arial" w:hAnsi="Arial" w:cs="Arial"/>
              <w:sz w:val="22"/>
            </w:rPr>
            <w:id w:val="180095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4C1AF4E4" w14:textId="5F819286" w:rsidR="00414CCF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17513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131AB11" w14:textId="49D1B225" w:rsidR="00414CCF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99795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297C75A8" w14:textId="5EC8F3CF" w:rsidR="00414CCF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36559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26BA76A3" w14:textId="24AD8852" w:rsidR="00414CCF" w:rsidRPr="00A2442C" w:rsidRDefault="003743B8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83911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5A66256D" w14:textId="4A4FA4D5" w:rsidR="00414CCF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1BB6BB1D" w14:textId="77777777" w:rsidR="00414CCF" w:rsidRPr="00A2442C" w:rsidRDefault="00414CCF">
            <w:pPr>
              <w:rPr>
                <w:rFonts w:ascii="Arial" w:hAnsi="Arial" w:cs="Arial"/>
                <w:sz w:val="22"/>
              </w:rPr>
            </w:pPr>
          </w:p>
        </w:tc>
      </w:tr>
      <w:tr w:rsidR="00414CCF" w:rsidRPr="00A2442C" w14:paraId="2C05849C" w14:textId="77777777" w:rsidTr="00D20EA6">
        <w:trPr>
          <w:trHeight w:val="281"/>
        </w:trPr>
        <w:tc>
          <w:tcPr>
            <w:tcW w:w="2526" w:type="dxa"/>
          </w:tcPr>
          <w:p w14:paraId="2A2675E4" w14:textId="77777777" w:rsidR="00414CCF" w:rsidRPr="00855CF1" w:rsidRDefault="00414CCF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414CCF">
              <w:rPr>
                <w:rFonts w:ascii="Arial" w:hAnsi="Arial" w:cs="Arial"/>
                <w:sz w:val="22"/>
                <w:szCs w:val="22"/>
              </w:rPr>
              <w:t>–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414CC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414CCF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176036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208565FA" w14:textId="003F38F4" w:rsidR="00414CCF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09716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8A5D980" w14:textId="3CE30735" w:rsidR="00414CCF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250165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D95C762" w14:textId="0CD4819A" w:rsidR="00414CCF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108039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060EEA2C" w14:textId="1CF2D5F7" w:rsidR="00414CCF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45344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053A5F39" w14:textId="5C50A5C7" w:rsidR="00414CCF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2B63BAE4" w14:textId="77777777" w:rsidR="00414CCF" w:rsidRPr="00A2442C" w:rsidRDefault="00414CCF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024E5010" w14:textId="77777777" w:rsidTr="00D20EA6">
        <w:trPr>
          <w:trHeight w:val="281"/>
        </w:trPr>
        <w:tc>
          <w:tcPr>
            <w:tcW w:w="2526" w:type="dxa"/>
          </w:tcPr>
          <w:p w14:paraId="6ABD2EF5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14.00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-1322729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76BF687C" w14:textId="23F9CD13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14080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28184413" w14:textId="1C9B3941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20467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5F85D73" w14:textId="7EAEE648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66645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6425E8BB" w14:textId="2FD180F7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20918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1D5E339D" w14:textId="3D206333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41EED42B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57164351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11623282" w14:textId="77777777" w:rsidR="00666094" w:rsidRPr="00855CF1" w:rsidRDefault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– 14.3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98500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7F385DA5" w14:textId="7586FE68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056042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06D9188" w14:textId="45871ABA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32651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674DB5B" w14:textId="2866A8FB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91331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C1020CD" w14:textId="09F3953B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094064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1C7444C" w14:textId="512BACBD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2493D9C6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3638F2F8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0C2151B9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15.00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645703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7548CAC5" w14:textId="5B49D956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533032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497D9FC" w14:textId="73D687B3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42389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0925A1C" w14:textId="4255F985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25189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997BB8A" w14:textId="33E6F30B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11371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6D026F07" w14:textId="3C0AFABA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116A4DD7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51299750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41CDE0F8" w14:textId="77777777" w:rsidR="00666094" w:rsidRPr="00855CF1" w:rsidRDefault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– 15.3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8237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123C71DF" w14:textId="5607C361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64546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3E94171" w14:textId="1C3B6B2E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379676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6806631" w14:textId="0DA0A01C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44184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6DD2CFB" w14:textId="2EA216EF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65691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E138873" w14:textId="4CF3D4EB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4E6699DD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6D05EA41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439EC4B5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16.00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-185603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3CED3C21" w14:textId="7E901D73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01195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42898CC" w14:textId="43F579BA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822740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47AD001" w14:textId="39568FF5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277246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68AA6FC" w14:textId="67095FAF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58527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034C540" w14:textId="1277142B" w:rsidR="00666094" w:rsidRPr="00A2442C" w:rsidRDefault="0016189E" w:rsidP="003743B8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537FE876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4F8B9778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16F8B554" w14:textId="77777777" w:rsidR="008D0BEB" w:rsidRPr="00855CF1" w:rsidRDefault="008D0BEB" w:rsidP="008D0B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5E5118C7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8306C26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24B1D030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548C87DF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2E4545F6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14:paraId="3299C0F0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2AD31471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393EC018" w14:textId="77777777" w:rsidR="008D0BEB" w:rsidRPr="00855CF1" w:rsidRDefault="008D0BEB" w:rsidP="008D0B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375C28F8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59C7A2C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3F07E026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2C2ED671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1BE56F37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14:paraId="4BE8535E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</w:tr>
    </w:tbl>
    <w:p w14:paraId="7EC3FDFA" w14:textId="1DFE7176" w:rsidR="008D240B" w:rsidRDefault="00EB6523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1506C9D" wp14:editId="7D2560C5">
                <wp:simplePos x="0" y="0"/>
                <wp:positionH relativeFrom="column">
                  <wp:posOffset>7455535</wp:posOffset>
                </wp:positionH>
                <wp:positionV relativeFrom="paragraph">
                  <wp:posOffset>-3175</wp:posOffset>
                </wp:positionV>
                <wp:extent cx="0" cy="457200"/>
                <wp:effectExtent l="0" t="0" r="0" b="0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AD424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7.05pt,-.25pt" to="587.0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" o:allowincell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56399E0" wp14:editId="592CB9CF">
                <wp:simplePos x="0" y="0"/>
                <wp:positionH relativeFrom="column">
                  <wp:posOffset>6266815</wp:posOffset>
                </wp:positionH>
                <wp:positionV relativeFrom="paragraph">
                  <wp:posOffset>-3175</wp:posOffset>
                </wp:positionV>
                <wp:extent cx="0" cy="45720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88BB" id="Line 3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45pt,-.25pt" to="493.4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" o:allowincell="f" stroked="f"/>
            </w:pict>
          </mc:Fallback>
        </mc:AlternateContent>
      </w:r>
    </w:p>
    <w:tbl>
      <w:tblPr>
        <w:tblpPr w:leftFromText="141" w:rightFromText="141" w:vertAnchor="text" w:horzAnchor="margin" w:tblpY="-1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3042"/>
        <w:gridCol w:w="2268"/>
        <w:gridCol w:w="3118"/>
      </w:tblGrid>
      <w:tr w:rsidR="001A1414" w:rsidRPr="00E534BF" w14:paraId="419B0CF1" w14:textId="77777777" w:rsidTr="001A1414">
        <w:trPr>
          <w:trHeight w:val="313"/>
        </w:trPr>
        <w:tc>
          <w:tcPr>
            <w:tcW w:w="2028" w:type="dxa"/>
          </w:tcPr>
          <w:p w14:paraId="3FF3523C" w14:textId="77777777" w:rsidR="001A1414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durch</w:t>
            </w:r>
            <w:r>
              <w:rPr>
                <w:rFonts w:ascii="Arial" w:hAnsi="Arial" w:cs="Arial"/>
                <w:b/>
              </w:rPr>
              <w:t>schnittl.</w:t>
            </w:r>
          </w:p>
          <w:p w14:paraId="74A6AFB8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b/>
                <w:sz w:val="20"/>
              </w:rPr>
            </w:pPr>
            <w:r w:rsidRPr="00855CF1">
              <w:rPr>
                <w:rFonts w:ascii="Arial" w:hAnsi="Arial" w:cs="Arial"/>
                <w:b/>
              </w:rPr>
              <w:t>Buchungszeit</w:t>
            </w:r>
          </w:p>
        </w:tc>
        <w:tc>
          <w:tcPr>
            <w:tcW w:w="3042" w:type="dxa"/>
          </w:tcPr>
          <w:p w14:paraId="39B02393" w14:textId="77777777" w:rsidR="001A1414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monatlicher</w:t>
            </w:r>
          </w:p>
          <w:p w14:paraId="35519073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Grundbeitrag</w:t>
            </w:r>
          </w:p>
        </w:tc>
        <w:tc>
          <w:tcPr>
            <w:tcW w:w="2268" w:type="dxa"/>
          </w:tcPr>
          <w:p w14:paraId="151F61A6" w14:textId="77777777" w:rsidR="001A1414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monatliches</w:t>
            </w:r>
          </w:p>
          <w:p w14:paraId="6FF1D6EC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Spiel</w:t>
            </w:r>
            <w:r>
              <w:rPr>
                <w:rFonts w:ascii="Arial" w:hAnsi="Arial" w:cs="Arial"/>
                <w:b/>
              </w:rPr>
              <w:t>- und Getränge</w:t>
            </w:r>
            <w:r w:rsidRPr="00855CF1">
              <w:rPr>
                <w:rFonts w:ascii="Arial" w:hAnsi="Arial" w:cs="Arial"/>
                <w:b/>
              </w:rPr>
              <w:t>geld</w:t>
            </w:r>
          </w:p>
        </w:tc>
        <w:tc>
          <w:tcPr>
            <w:tcW w:w="3118" w:type="dxa"/>
          </w:tcPr>
          <w:p w14:paraId="2BCF0FBA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monatlicher Gesamtbeitrag</w:t>
            </w:r>
          </w:p>
        </w:tc>
      </w:tr>
      <w:tr w:rsidR="001A1414" w:rsidRPr="00E534BF" w14:paraId="0D7FD367" w14:textId="77777777" w:rsidTr="001A1414">
        <w:trPr>
          <w:trHeight w:val="313"/>
        </w:trPr>
        <w:tc>
          <w:tcPr>
            <w:tcW w:w="2028" w:type="dxa"/>
          </w:tcPr>
          <w:p w14:paraId="744C4021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Std.</w:t>
            </w:r>
          </w:p>
        </w:tc>
        <w:tc>
          <w:tcPr>
            <w:tcW w:w="3042" w:type="dxa"/>
          </w:tcPr>
          <w:p w14:paraId="2C45363D" w14:textId="329D33CC" w:rsidR="001A1414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348CF">
              <w:rPr>
                <w:rFonts w:ascii="Arial" w:hAnsi="Arial" w:cs="Arial"/>
                <w:sz w:val="22"/>
                <w:szCs w:val="22"/>
              </w:rPr>
              <w:t>85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  <w:r w:rsidR="00040B8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268" w:type="dxa"/>
          </w:tcPr>
          <w:p w14:paraId="763E8C90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>,00 €</w:t>
            </w:r>
          </w:p>
        </w:tc>
        <w:tc>
          <w:tcPr>
            <w:tcW w:w="3118" w:type="dxa"/>
          </w:tcPr>
          <w:p w14:paraId="58A35850" w14:textId="07C2D185" w:rsidR="001A1414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348CF">
              <w:rPr>
                <w:rFonts w:ascii="Arial" w:hAnsi="Arial" w:cs="Arial"/>
                <w:b/>
                <w:sz w:val="22"/>
                <w:szCs w:val="22"/>
              </w:rPr>
              <w:t>95</w:t>
            </w:r>
            <w:r>
              <w:rPr>
                <w:rFonts w:ascii="Arial" w:hAnsi="Arial" w:cs="Arial"/>
                <w:b/>
                <w:sz w:val="22"/>
                <w:szCs w:val="22"/>
              </w:rPr>
              <w:t>,- €</w:t>
            </w:r>
          </w:p>
        </w:tc>
      </w:tr>
      <w:tr w:rsidR="001A1414" w:rsidRPr="00E534BF" w14:paraId="66E03D23" w14:textId="77777777" w:rsidTr="001A1414">
        <w:trPr>
          <w:trHeight w:val="313"/>
        </w:trPr>
        <w:tc>
          <w:tcPr>
            <w:tcW w:w="2028" w:type="dxa"/>
          </w:tcPr>
          <w:p w14:paraId="7BDDBDD4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4 – 5 Std.</w:t>
            </w:r>
          </w:p>
        </w:tc>
        <w:tc>
          <w:tcPr>
            <w:tcW w:w="3042" w:type="dxa"/>
          </w:tcPr>
          <w:p w14:paraId="04C85CB0" w14:textId="10BAF1DF" w:rsidR="001A1414" w:rsidRPr="00855CF1" w:rsidRDefault="00A348CF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>,- €</w:t>
            </w:r>
          </w:p>
        </w:tc>
        <w:tc>
          <w:tcPr>
            <w:tcW w:w="2268" w:type="dxa"/>
          </w:tcPr>
          <w:p w14:paraId="15988A5B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A2EB9">
              <w:rPr>
                <w:rFonts w:ascii="Arial" w:hAnsi="Arial" w:cs="Arial"/>
                <w:sz w:val="22"/>
                <w:szCs w:val="22"/>
              </w:rPr>
              <w:t>,00 €</w:t>
            </w:r>
          </w:p>
        </w:tc>
        <w:tc>
          <w:tcPr>
            <w:tcW w:w="3118" w:type="dxa"/>
          </w:tcPr>
          <w:p w14:paraId="1800844D" w14:textId="747061D1" w:rsidR="001A1414" w:rsidRPr="00855CF1" w:rsidRDefault="00A348CF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212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2CB4F5E0" w14:textId="77777777" w:rsidTr="001A1414">
        <w:trPr>
          <w:trHeight w:val="299"/>
        </w:trPr>
        <w:tc>
          <w:tcPr>
            <w:tcW w:w="2028" w:type="dxa"/>
          </w:tcPr>
          <w:p w14:paraId="43964646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über 5 – 6 Std. </w:t>
            </w:r>
          </w:p>
        </w:tc>
        <w:tc>
          <w:tcPr>
            <w:tcW w:w="3042" w:type="dxa"/>
          </w:tcPr>
          <w:p w14:paraId="7712CE1B" w14:textId="11B4A8F4" w:rsidR="001A1414" w:rsidRPr="00855CF1" w:rsidRDefault="004C7F85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sz w:val="22"/>
                <w:szCs w:val="22"/>
              </w:rPr>
              <w:t>24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2779EA7B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0B253027" w14:textId="3E17DA8C" w:rsidR="001A1414" w:rsidRPr="00855CF1" w:rsidRDefault="00040B83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b/>
                <w:sz w:val="22"/>
                <w:szCs w:val="22"/>
              </w:rPr>
              <w:t>34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5219F8F6" w14:textId="77777777" w:rsidTr="001A1414">
        <w:trPr>
          <w:trHeight w:val="313"/>
        </w:trPr>
        <w:tc>
          <w:tcPr>
            <w:tcW w:w="2028" w:type="dxa"/>
          </w:tcPr>
          <w:p w14:paraId="35496493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6 – 7 Std.</w:t>
            </w:r>
          </w:p>
        </w:tc>
        <w:tc>
          <w:tcPr>
            <w:tcW w:w="3042" w:type="dxa"/>
          </w:tcPr>
          <w:p w14:paraId="5BA418D8" w14:textId="5C2E0A50" w:rsidR="001A1414" w:rsidRPr="00855CF1" w:rsidRDefault="00040B83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sz w:val="22"/>
                <w:szCs w:val="22"/>
              </w:rPr>
              <w:t>43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4159EE36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32145BFE" w14:textId="619668D9" w:rsidR="001A1414" w:rsidRPr="00855CF1" w:rsidRDefault="00040B83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b/>
                <w:sz w:val="22"/>
                <w:szCs w:val="22"/>
              </w:rPr>
              <w:t>53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10425B0B" w14:textId="77777777" w:rsidTr="001A1414">
        <w:trPr>
          <w:trHeight w:val="299"/>
        </w:trPr>
        <w:tc>
          <w:tcPr>
            <w:tcW w:w="2028" w:type="dxa"/>
          </w:tcPr>
          <w:p w14:paraId="4970DF77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über 7 – 8 Std. </w:t>
            </w:r>
          </w:p>
        </w:tc>
        <w:tc>
          <w:tcPr>
            <w:tcW w:w="3042" w:type="dxa"/>
          </w:tcPr>
          <w:p w14:paraId="0A39B9DE" w14:textId="7CCAF43C" w:rsidR="001A1414" w:rsidRPr="00855CF1" w:rsidRDefault="00040B83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sz w:val="22"/>
                <w:szCs w:val="22"/>
              </w:rPr>
              <w:t>6</w:t>
            </w:r>
            <w:r w:rsidR="004C7F85">
              <w:rPr>
                <w:rFonts w:ascii="Arial" w:hAnsi="Arial" w:cs="Arial"/>
                <w:sz w:val="22"/>
                <w:szCs w:val="22"/>
              </w:rPr>
              <w:t>6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639C20C2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77A1ABA2" w14:textId="107E4B4E" w:rsidR="001A1414" w:rsidRPr="00855CF1" w:rsidRDefault="009005E0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4C7F8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06924CB9" w14:textId="77777777" w:rsidTr="001A1414">
        <w:trPr>
          <w:trHeight w:val="313"/>
        </w:trPr>
        <w:tc>
          <w:tcPr>
            <w:tcW w:w="2028" w:type="dxa"/>
          </w:tcPr>
          <w:p w14:paraId="5CAB6BC4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_Hlk505775023"/>
            <w:r w:rsidRPr="00855CF1">
              <w:rPr>
                <w:rFonts w:ascii="Arial" w:hAnsi="Arial" w:cs="Arial"/>
                <w:sz w:val="22"/>
                <w:szCs w:val="22"/>
              </w:rPr>
              <w:t xml:space="preserve">über 8 – 9 Std. </w:t>
            </w:r>
          </w:p>
        </w:tc>
        <w:tc>
          <w:tcPr>
            <w:tcW w:w="3042" w:type="dxa"/>
          </w:tcPr>
          <w:p w14:paraId="375235F0" w14:textId="1A7B0134" w:rsidR="001A1414" w:rsidRPr="00855CF1" w:rsidRDefault="009005E0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sz w:val="22"/>
                <w:szCs w:val="22"/>
              </w:rPr>
              <w:t>89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67EC1C11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67FD96E2" w14:textId="03B5806C" w:rsidR="001A1414" w:rsidRPr="00855CF1" w:rsidRDefault="009005E0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48CF">
              <w:rPr>
                <w:rFonts w:ascii="Arial" w:hAnsi="Arial" w:cs="Arial"/>
                <w:b/>
                <w:sz w:val="22"/>
                <w:szCs w:val="22"/>
              </w:rPr>
              <w:t>99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269254AE" w14:textId="77777777" w:rsidTr="001A1414">
        <w:trPr>
          <w:trHeight w:val="313"/>
        </w:trPr>
        <w:tc>
          <w:tcPr>
            <w:tcW w:w="2028" w:type="dxa"/>
          </w:tcPr>
          <w:p w14:paraId="359608E9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9 – 10 Std.</w:t>
            </w:r>
          </w:p>
        </w:tc>
        <w:tc>
          <w:tcPr>
            <w:tcW w:w="3042" w:type="dxa"/>
          </w:tcPr>
          <w:p w14:paraId="57E092DB" w14:textId="2C11ADEB" w:rsidR="001A1414" w:rsidRPr="00855CF1" w:rsidRDefault="00A348CF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308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>,-</w:t>
            </w:r>
            <w:r w:rsidR="001A14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€ </w:t>
            </w:r>
          </w:p>
        </w:tc>
        <w:tc>
          <w:tcPr>
            <w:tcW w:w="2268" w:type="dxa"/>
          </w:tcPr>
          <w:p w14:paraId="5D6ECEF2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7F060F9F" w14:textId="58D231A3" w:rsidR="001A1414" w:rsidRPr="00855CF1" w:rsidRDefault="00A348CF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318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>,-</w:t>
            </w:r>
            <w:r w:rsidR="001A14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</w:tbl>
    <w:bookmarkEnd w:id="0"/>
    <w:p w14:paraId="56C74BE2" w14:textId="3E98F978" w:rsidR="002B461A" w:rsidRDefault="001A14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="002B461A" w:rsidRPr="002B461A">
        <w:rPr>
          <w:rFonts w:ascii="Arial" w:hAnsi="Arial" w:cs="Arial"/>
          <w:b/>
          <w:sz w:val="22"/>
          <w:szCs w:val="22"/>
        </w:rPr>
        <w:t xml:space="preserve">ittagessen pro </w:t>
      </w:r>
      <w:r w:rsidR="004C5E99">
        <w:rPr>
          <w:rFonts w:ascii="Arial" w:hAnsi="Arial" w:cs="Arial"/>
          <w:b/>
          <w:sz w:val="22"/>
          <w:szCs w:val="22"/>
        </w:rPr>
        <w:t xml:space="preserve">Tag </w:t>
      </w:r>
      <w:r w:rsidR="00A348CF">
        <w:rPr>
          <w:rFonts w:ascii="Arial" w:hAnsi="Arial" w:cs="Arial"/>
          <w:sz w:val="22"/>
          <w:szCs w:val="22"/>
        </w:rPr>
        <w:t>5,50</w:t>
      </w:r>
      <w:r w:rsidR="004C5E99">
        <w:rPr>
          <w:rFonts w:ascii="Arial" w:hAnsi="Arial" w:cs="Arial"/>
          <w:sz w:val="22"/>
          <w:szCs w:val="22"/>
        </w:rPr>
        <w:t xml:space="preserve"> </w:t>
      </w:r>
      <w:r w:rsidR="00D20EA6">
        <w:rPr>
          <w:rFonts w:ascii="Arial" w:hAnsi="Arial" w:cs="Arial"/>
          <w:sz w:val="22"/>
          <w:szCs w:val="22"/>
        </w:rPr>
        <w:t>€</w:t>
      </w:r>
    </w:p>
    <w:p w14:paraId="36B7118B" w14:textId="77777777" w:rsidR="002B461A" w:rsidRDefault="00797DFF">
      <w:pPr>
        <w:rPr>
          <w:rFonts w:ascii="Arial" w:hAnsi="Arial" w:cs="Arial"/>
          <w:sz w:val="22"/>
          <w:szCs w:val="22"/>
        </w:rPr>
      </w:pPr>
      <w:r w:rsidRPr="00797DFF">
        <w:rPr>
          <w:rFonts w:ascii="Arial" w:hAnsi="Arial" w:cs="Arial"/>
          <w:b/>
          <w:sz w:val="22"/>
          <w:szCs w:val="22"/>
        </w:rPr>
        <w:t>Frühstücksgebühr pro Monat</w:t>
      </w:r>
      <w:r>
        <w:rPr>
          <w:rFonts w:ascii="Arial" w:hAnsi="Arial" w:cs="Arial"/>
          <w:sz w:val="22"/>
          <w:szCs w:val="22"/>
        </w:rPr>
        <w:t xml:space="preserve">: </w:t>
      </w:r>
      <w:r w:rsidR="00D20EA6">
        <w:rPr>
          <w:rFonts w:ascii="Arial" w:hAnsi="Arial" w:cs="Arial"/>
          <w:sz w:val="22"/>
          <w:szCs w:val="22"/>
        </w:rPr>
        <w:t>1</w:t>
      </w:r>
      <w:r w:rsidR="009005E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,-€</w:t>
      </w:r>
    </w:p>
    <w:p w14:paraId="3E403448" w14:textId="6A07BA3B" w:rsidR="001A1414" w:rsidRDefault="001A1414">
      <w:pPr>
        <w:rPr>
          <w:rFonts w:ascii="Arial" w:hAnsi="Arial" w:cs="Arial"/>
          <w:sz w:val="22"/>
          <w:szCs w:val="22"/>
        </w:rPr>
      </w:pPr>
    </w:p>
    <w:p w14:paraId="45805E52" w14:textId="77777777" w:rsidR="00BE7853" w:rsidRPr="001A1414" w:rsidRDefault="00BE7853">
      <w:pPr>
        <w:rPr>
          <w:rFonts w:ascii="Arial" w:hAnsi="Arial" w:cs="Arial"/>
          <w:sz w:val="22"/>
          <w:szCs w:val="22"/>
        </w:rPr>
      </w:pPr>
    </w:p>
    <w:p w14:paraId="40228E4A" w14:textId="1763CFD0" w:rsidR="00DF7FC9" w:rsidRPr="002B461A" w:rsidRDefault="00ED2AC6">
      <w:pPr>
        <w:rPr>
          <w:rFonts w:ascii="Arial" w:hAnsi="Arial" w:cs="Arial"/>
          <w:b/>
          <w:sz w:val="22"/>
        </w:rPr>
      </w:pPr>
      <w:r w:rsidRPr="00855CF1">
        <w:rPr>
          <w:rFonts w:ascii="Arial" w:hAnsi="Arial" w:cs="Arial"/>
          <w:b/>
          <w:sz w:val="22"/>
        </w:rPr>
        <w:t>Datum</w:t>
      </w:r>
      <w:r w:rsidR="0016189E">
        <w:rPr>
          <w:rFonts w:ascii="Arial" w:hAnsi="Arial" w:cs="Arial"/>
          <w:b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1585420122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6189E" w:rsidRPr="00C6457A">
            <w:rPr>
              <w:rStyle w:val="Platzhaltertext"/>
            </w:rPr>
            <w:t>Klicken oder tippen Sie, um ein Datum einzugeben.</w:t>
          </w:r>
        </w:sdtContent>
      </w:sdt>
      <w:r w:rsidRPr="00855CF1">
        <w:rPr>
          <w:rFonts w:ascii="Arial" w:hAnsi="Arial" w:cs="Arial"/>
          <w:b/>
          <w:sz w:val="22"/>
        </w:rPr>
        <w:t xml:space="preserve"> </w:t>
      </w:r>
      <w:r w:rsidR="001A1414" w:rsidRPr="00855CF1">
        <w:rPr>
          <w:rFonts w:ascii="Arial" w:hAnsi="Arial" w:cs="Arial"/>
          <w:b/>
          <w:sz w:val="22"/>
        </w:rPr>
        <w:t xml:space="preserve">Unterschrift: </w:t>
      </w:r>
      <w:r w:rsidRPr="00855CF1">
        <w:rPr>
          <w:rFonts w:ascii="Arial" w:hAnsi="Arial" w:cs="Arial"/>
          <w:b/>
          <w:sz w:val="22"/>
        </w:rPr>
        <w:t>______________________________</w:t>
      </w:r>
    </w:p>
    <w:p w14:paraId="08B98873" w14:textId="77777777" w:rsidR="00C85F60" w:rsidRDefault="00DF7FC9">
      <w:pPr>
        <w:rPr>
          <w:rFonts w:ascii="Arial" w:hAnsi="Arial" w:cs="Arial"/>
          <w:b/>
          <w:color w:val="0070C0"/>
          <w:sz w:val="22"/>
        </w:rPr>
      </w:pPr>
      <w:r w:rsidRPr="00A2442C">
        <w:rPr>
          <w:rFonts w:ascii="Arial" w:hAnsi="Arial" w:cs="Arial"/>
          <w:b/>
          <w:color w:val="0070C0"/>
          <w:sz w:val="22"/>
        </w:rPr>
        <w:t>Die Datenverarbeitung erfolgt auf Grundlage des Art.</w:t>
      </w:r>
      <w:r w:rsidR="00C85F60">
        <w:rPr>
          <w:rFonts w:ascii="Arial" w:hAnsi="Arial" w:cs="Arial"/>
          <w:b/>
          <w:color w:val="0070C0"/>
          <w:sz w:val="22"/>
        </w:rPr>
        <w:t xml:space="preserve"> </w:t>
      </w:r>
      <w:r w:rsidRPr="00A2442C">
        <w:rPr>
          <w:rFonts w:ascii="Arial" w:hAnsi="Arial" w:cs="Arial"/>
          <w:b/>
          <w:color w:val="0070C0"/>
          <w:sz w:val="22"/>
        </w:rPr>
        <w:t>6 Abs. 1 Datenschutzgrundverordnung</w:t>
      </w:r>
      <w:r w:rsidR="00C85F60">
        <w:rPr>
          <w:rFonts w:ascii="Arial" w:hAnsi="Arial" w:cs="Arial"/>
          <w:b/>
          <w:color w:val="0070C0"/>
          <w:sz w:val="22"/>
        </w:rPr>
        <w:t xml:space="preserve"> </w:t>
      </w:r>
      <w:r w:rsidRPr="00A2442C">
        <w:rPr>
          <w:rFonts w:ascii="Arial" w:hAnsi="Arial" w:cs="Arial"/>
          <w:b/>
          <w:color w:val="0070C0"/>
          <w:sz w:val="22"/>
        </w:rPr>
        <w:t xml:space="preserve">(DSGVO) und dem </w:t>
      </w:r>
      <w:r w:rsidR="003F2BE3">
        <w:rPr>
          <w:rFonts w:ascii="Arial" w:hAnsi="Arial" w:cs="Arial"/>
          <w:b/>
          <w:color w:val="0070C0"/>
          <w:sz w:val="22"/>
        </w:rPr>
        <w:t>Bayrischen Kinderbildungs- und B</w:t>
      </w:r>
      <w:r w:rsidR="00C85F60">
        <w:rPr>
          <w:rFonts w:ascii="Arial" w:hAnsi="Arial" w:cs="Arial"/>
          <w:b/>
          <w:color w:val="0070C0"/>
          <w:sz w:val="22"/>
        </w:rPr>
        <w:t>etreuungsgesetzt (BayKiBiG).</w:t>
      </w:r>
    </w:p>
    <w:p w14:paraId="50B455E7" w14:textId="77777777" w:rsidR="00DF7FC9" w:rsidRPr="00A2442C" w:rsidRDefault="00DF7FC9">
      <w:pPr>
        <w:rPr>
          <w:rFonts w:ascii="Arial" w:hAnsi="Arial" w:cs="Arial"/>
          <w:b/>
          <w:color w:val="0070C0"/>
          <w:sz w:val="22"/>
        </w:rPr>
      </w:pPr>
      <w:r w:rsidRPr="00A2442C">
        <w:rPr>
          <w:rFonts w:ascii="Arial" w:hAnsi="Arial" w:cs="Arial"/>
          <w:b/>
          <w:color w:val="0070C0"/>
          <w:sz w:val="22"/>
        </w:rPr>
        <w:t>Nähere Informationen zur Daten</w:t>
      </w:r>
      <w:r w:rsidR="00C85F60">
        <w:rPr>
          <w:rFonts w:ascii="Arial" w:hAnsi="Arial" w:cs="Arial"/>
          <w:b/>
          <w:color w:val="0070C0"/>
          <w:sz w:val="22"/>
        </w:rPr>
        <w:t>erhebung nach Art. 13 und 14 DSG</w:t>
      </w:r>
      <w:r w:rsidRPr="00A2442C">
        <w:rPr>
          <w:rFonts w:ascii="Arial" w:hAnsi="Arial" w:cs="Arial"/>
          <w:b/>
          <w:color w:val="0070C0"/>
          <w:sz w:val="22"/>
        </w:rPr>
        <w:t xml:space="preserve">VO finden Sie auf der </w:t>
      </w:r>
      <w:r w:rsidR="00C85F60">
        <w:rPr>
          <w:rFonts w:ascii="Arial" w:hAnsi="Arial" w:cs="Arial"/>
          <w:b/>
          <w:color w:val="0070C0"/>
          <w:sz w:val="22"/>
        </w:rPr>
        <w:t>Homepage der Gemeindeverwaltung.</w:t>
      </w:r>
    </w:p>
    <w:sectPr w:rsidR="00DF7FC9" w:rsidRPr="00A2442C" w:rsidSect="003D1847">
      <w:headerReference w:type="default" r:id="rId8"/>
      <w:pgSz w:w="11906" w:h="16838" w:code="9"/>
      <w:pgMar w:top="1134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DC86" w14:textId="77777777" w:rsidR="003B23D1" w:rsidRDefault="003B23D1" w:rsidP="00EB7D24">
      <w:r>
        <w:separator/>
      </w:r>
    </w:p>
  </w:endnote>
  <w:endnote w:type="continuationSeparator" w:id="0">
    <w:p w14:paraId="5EDEACAB" w14:textId="77777777" w:rsidR="003B23D1" w:rsidRDefault="003B23D1" w:rsidP="00EB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31439" w14:textId="77777777" w:rsidR="003B23D1" w:rsidRDefault="003B23D1" w:rsidP="00EB7D24">
      <w:r>
        <w:separator/>
      </w:r>
    </w:p>
  </w:footnote>
  <w:footnote w:type="continuationSeparator" w:id="0">
    <w:p w14:paraId="3C67839B" w14:textId="77777777" w:rsidR="003B23D1" w:rsidRDefault="003B23D1" w:rsidP="00EB7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54E1" w14:textId="68B994FB" w:rsidR="00EB7D24" w:rsidRDefault="00EB6523" w:rsidP="008A0D15">
    <w:pPr>
      <w:pStyle w:val="KeinLeerraum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1B985D5" wp14:editId="63D442A6">
          <wp:simplePos x="0" y="0"/>
          <wp:positionH relativeFrom="column">
            <wp:posOffset>-397510</wp:posOffset>
          </wp:positionH>
          <wp:positionV relativeFrom="paragraph">
            <wp:posOffset>-457200</wp:posOffset>
          </wp:positionV>
          <wp:extent cx="2099310" cy="1182370"/>
          <wp:effectExtent l="0" t="0" r="0" b="0"/>
          <wp:wrapTight wrapText="bothSides">
            <wp:wrapPolygon edited="0">
              <wp:start x="0" y="0"/>
              <wp:lineTo x="0" y="21229"/>
              <wp:lineTo x="21365" y="21229"/>
              <wp:lineTo x="21365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1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D24">
      <w:tab/>
    </w:r>
    <w:r w:rsidR="00EB7D24">
      <w:tab/>
    </w:r>
    <w:r w:rsidR="00EB7D24">
      <w:tab/>
    </w:r>
    <w:r w:rsidR="00EB7D24">
      <w:tab/>
    </w:r>
    <w:r w:rsidR="00EB7D24">
      <w:tab/>
    </w:r>
    <w:r w:rsidR="00EB7D24" w:rsidRPr="004630E4">
      <w:rPr>
        <w:rFonts w:ascii="Baskerville Old Face" w:hAnsi="Baskerville Old Face"/>
      </w:rPr>
      <w:t>Die Wolpertinger“</w:t>
    </w:r>
    <w:r w:rsidR="00EB7D24">
      <w:t xml:space="preserve"> Kinderhaus Steinkirchen</w:t>
    </w:r>
  </w:p>
  <w:p w14:paraId="661B260F" w14:textId="234C1726" w:rsidR="00EB7D24" w:rsidRDefault="00EB7D24" w:rsidP="008A0D15">
    <w:pPr>
      <w:pStyle w:val="KeinLeerraum"/>
    </w:pPr>
    <w:r>
      <w:tab/>
    </w:r>
    <w:r>
      <w:tab/>
    </w:r>
    <w:r>
      <w:tab/>
    </w:r>
    <w:r>
      <w:tab/>
    </w:r>
    <w:r>
      <w:tab/>
      <w:t>Pfarrer-Veit-Straße 1</w:t>
    </w:r>
  </w:p>
  <w:p w14:paraId="3A9003FD" w14:textId="1C550F1A" w:rsidR="00EB7D24" w:rsidRDefault="00EB7D24" w:rsidP="008A0D15">
    <w:pPr>
      <w:pStyle w:val="KeinLeerraum"/>
    </w:pPr>
    <w:r>
      <w:tab/>
    </w:r>
    <w:r>
      <w:tab/>
    </w:r>
    <w:r>
      <w:tab/>
    </w:r>
    <w:r w:rsidR="001A1414">
      <w:tab/>
    </w:r>
    <w:r w:rsidR="001A1414">
      <w:tab/>
    </w:r>
    <w:r>
      <w:t>85293 Reichertshausen/Steinkirchen</w:t>
    </w:r>
  </w:p>
  <w:p w14:paraId="41F5C206" w14:textId="78502892" w:rsidR="00EB7D24" w:rsidRDefault="00EB7D24" w:rsidP="008A0D15">
    <w:pPr>
      <w:pStyle w:val="KeinLeerraum"/>
    </w:pPr>
    <w:r>
      <w:tab/>
    </w:r>
    <w:r>
      <w:tab/>
    </w:r>
    <w:r>
      <w:tab/>
    </w:r>
    <w:r>
      <w:tab/>
    </w:r>
    <w:r>
      <w:tab/>
      <w:t>Tel. 08137/9982460</w:t>
    </w:r>
  </w:p>
  <w:p w14:paraId="0C21341A" w14:textId="77777777" w:rsidR="00EB7D24" w:rsidRDefault="00EB7D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C6E35"/>
    <w:multiLevelType w:val="hybridMultilevel"/>
    <w:tmpl w:val="BB60F85A"/>
    <w:lvl w:ilvl="0" w:tplc="BEECF87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58AD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FAE1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E12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6EA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4C47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0CD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A3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7A62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C737A"/>
    <w:multiLevelType w:val="hybridMultilevel"/>
    <w:tmpl w:val="D396A404"/>
    <w:lvl w:ilvl="0" w:tplc="D58ABED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06937">
    <w:abstractNumId w:val="0"/>
  </w:num>
  <w:num w:numId="2" w16cid:durableId="194276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vty+KvXtFSC82VIfy/FGs8tqo3rAKw4Dhm3js74ISl1yGFDfX+LtT7TIbTXi7pAGJOBO83u+TQ0+7Xn3ddyPg==" w:salt="AIxS/jDCd26kFo66kKxzR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3E"/>
    <w:rsid w:val="00040B83"/>
    <w:rsid w:val="00047B0C"/>
    <w:rsid w:val="000A3B5C"/>
    <w:rsid w:val="000C7FB1"/>
    <w:rsid w:val="000D1A78"/>
    <w:rsid w:val="000F7550"/>
    <w:rsid w:val="00100E86"/>
    <w:rsid w:val="0016189E"/>
    <w:rsid w:val="001A1414"/>
    <w:rsid w:val="001B0E75"/>
    <w:rsid w:val="00200B15"/>
    <w:rsid w:val="00212A83"/>
    <w:rsid w:val="00222DC2"/>
    <w:rsid w:val="00232A87"/>
    <w:rsid w:val="002B461A"/>
    <w:rsid w:val="002C11F3"/>
    <w:rsid w:val="002D77FD"/>
    <w:rsid w:val="002E20F0"/>
    <w:rsid w:val="003743B8"/>
    <w:rsid w:val="003A2EB9"/>
    <w:rsid w:val="003B23D1"/>
    <w:rsid w:val="003C19EC"/>
    <w:rsid w:val="003D1847"/>
    <w:rsid w:val="003F28EE"/>
    <w:rsid w:val="003F2BE3"/>
    <w:rsid w:val="00401646"/>
    <w:rsid w:val="00414CCF"/>
    <w:rsid w:val="00421A22"/>
    <w:rsid w:val="00481BA2"/>
    <w:rsid w:val="004C5E99"/>
    <w:rsid w:val="004C7F85"/>
    <w:rsid w:val="005515FA"/>
    <w:rsid w:val="005D3FB1"/>
    <w:rsid w:val="005E1FA7"/>
    <w:rsid w:val="005E6F74"/>
    <w:rsid w:val="005F2677"/>
    <w:rsid w:val="00623E73"/>
    <w:rsid w:val="00633B78"/>
    <w:rsid w:val="00652BD4"/>
    <w:rsid w:val="00666094"/>
    <w:rsid w:val="006722C7"/>
    <w:rsid w:val="00703ACF"/>
    <w:rsid w:val="00797DFF"/>
    <w:rsid w:val="007A4356"/>
    <w:rsid w:val="007E2E37"/>
    <w:rsid w:val="00855CF1"/>
    <w:rsid w:val="008812AB"/>
    <w:rsid w:val="008A0D15"/>
    <w:rsid w:val="008A115B"/>
    <w:rsid w:val="008D0BEB"/>
    <w:rsid w:val="008D240B"/>
    <w:rsid w:val="009005E0"/>
    <w:rsid w:val="00944971"/>
    <w:rsid w:val="00A2442C"/>
    <w:rsid w:val="00A25455"/>
    <w:rsid w:val="00A348CF"/>
    <w:rsid w:val="00AB0876"/>
    <w:rsid w:val="00AF09CB"/>
    <w:rsid w:val="00B145CF"/>
    <w:rsid w:val="00B1696B"/>
    <w:rsid w:val="00B22AB8"/>
    <w:rsid w:val="00B23FF6"/>
    <w:rsid w:val="00B26E26"/>
    <w:rsid w:val="00B474BE"/>
    <w:rsid w:val="00B95490"/>
    <w:rsid w:val="00BB53CB"/>
    <w:rsid w:val="00BD3688"/>
    <w:rsid w:val="00BE7853"/>
    <w:rsid w:val="00BF4703"/>
    <w:rsid w:val="00C12827"/>
    <w:rsid w:val="00C24645"/>
    <w:rsid w:val="00C31E78"/>
    <w:rsid w:val="00C46CD8"/>
    <w:rsid w:val="00C52FA9"/>
    <w:rsid w:val="00C63128"/>
    <w:rsid w:val="00C67C74"/>
    <w:rsid w:val="00C67F39"/>
    <w:rsid w:val="00C700B5"/>
    <w:rsid w:val="00C85F60"/>
    <w:rsid w:val="00CB0160"/>
    <w:rsid w:val="00CE469B"/>
    <w:rsid w:val="00D20EA6"/>
    <w:rsid w:val="00D911C2"/>
    <w:rsid w:val="00DC00E0"/>
    <w:rsid w:val="00DF7FC9"/>
    <w:rsid w:val="00E45C10"/>
    <w:rsid w:val="00E534BF"/>
    <w:rsid w:val="00E660E1"/>
    <w:rsid w:val="00EA31BD"/>
    <w:rsid w:val="00EB6523"/>
    <w:rsid w:val="00EB7D24"/>
    <w:rsid w:val="00ED2AC6"/>
    <w:rsid w:val="00ED603F"/>
    <w:rsid w:val="00F470B0"/>
    <w:rsid w:val="00F55C77"/>
    <w:rsid w:val="00F57E15"/>
    <w:rsid w:val="00F70A8E"/>
    <w:rsid w:val="00F931D7"/>
    <w:rsid w:val="00F95118"/>
    <w:rsid w:val="00FB36AC"/>
    <w:rsid w:val="00FC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1E85CF"/>
  <w15:chartTrackingRefBased/>
  <w15:docId w15:val="{1EFDD86D-F391-4168-94F2-1C4D3AA4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7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4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40"/>
      <w:u w:val="single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sz w:val="60"/>
    </w:rPr>
  </w:style>
  <w:style w:type="paragraph" w:styleId="berschrift7">
    <w:name w:val="heading 7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Tahoma" w:hAnsi="Tahoma" w:cs="Tahoma"/>
      <w:b/>
      <w:sz w:val="36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sz w:val="24"/>
    </w:rPr>
  </w:style>
  <w:style w:type="paragraph" w:styleId="berschrift9">
    <w:name w:val="heading 9"/>
    <w:basedOn w:val="Standard"/>
    <w:next w:val="Standard"/>
    <w:qFormat/>
    <w:pPr>
      <w:keepNext/>
      <w:jc w:val="right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rFonts w:ascii="Tahoma" w:hAnsi="Tahoma" w:cs="Tahoma"/>
      <w:b/>
      <w:sz w:val="22"/>
    </w:rPr>
  </w:style>
  <w:style w:type="paragraph" w:styleId="Textkrper2">
    <w:name w:val="Body Text 2"/>
    <w:basedOn w:val="Standard"/>
    <w:rPr>
      <w:rFonts w:ascii="Tahoma" w:hAnsi="Tahoma" w:cs="Tahoma"/>
      <w:b/>
      <w:bCs/>
      <w:color w:val="000000"/>
      <w:sz w:val="22"/>
    </w:rPr>
  </w:style>
  <w:style w:type="paragraph" w:customStyle="1" w:styleId="Formatvorlage1">
    <w:name w:val="Formatvorlage1"/>
    <w:basedOn w:val="Titel"/>
    <w:rsid w:val="00C24645"/>
    <w:pPr>
      <w:spacing w:line="480" w:lineRule="auto"/>
      <w:jc w:val="left"/>
    </w:pPr>
    <w:rPr>
      <w:u w:val="single"/>
    </w:rPr>
  </w:style>
  <w:style w:type="paragraph" w:styleId="Sprechblasentext">
    <w:name w:val="Balloon Text"/>
    <w:basedOn w:val="Standard"/>
    <w:semiHidden/>
    <w:rsid w:val="00C24645"/>
    <w:rPr>
      <w:rFonts w:ascii="Tahoma" w:hAnsi="Tahoma" w:cs="Tahoma"/>
      <w:sz w:val="16"/>
      <w:szCs w:val="16"/>
    </w:rPr>
  </w:style>
  <w:style w:type="paragraph" w:styleId="Titel">
    <w:name w:val="Title"/>
    <w:basedOn w:val="Standard"/>
    <w:qFormat/>
    <w:rsid w:val="00C2464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Tabellengitternetz">
    <w:name w:val="Tabellengitternetz"/>
    <w:basedOn w:val="NormaleTabelle"/>
    <w:rsid w:val="008D2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3FB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7D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7D24"/>
  </w:style>
  <w:style w:type="paragraph" w:styleId="Fuzeile">
    <w:name w:val="footer"/>
    <w:basedOn w:val="Standard"/>
    <w:link w:val="FuzeileZchn"/>
    <w:uiPriority w:val="99"/>
    <w:unhideWhenUsed/>
    <w:rsid w:val="00EB7D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7D24"/>
  </w:style>
  <w:style w:type="paragraph" w:styleId="KeinLeerraum">
    <w:name w:val="No Spacing"/>
    <w:uiPriority w:val="1"/>
    <w:qFormat/>
    <w:rsid w:val="00EB7D24"/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3743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VORLAGEN\KIGAKOP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BFDFA7-DBA1-4B36-9BB5-E95C6FE78B2D}"/>
      </w:docPartPr>
      <w:docPartBody>
        <w:p w:rsidR="000310AF" w:rsidRDefault="002F65B5">
          <w:r w:rsidRPr="00C645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462E04-59D6-4651-A8FC-BC8EC69E0CE6}"/>
      </w:docPartPr>
      <w:docPartBody>
        <w:p w:rsidR="000310AF" w:rsidRDefault="002F65B5">
          <w:r w:rsidRPr="00C6457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B5"/>
    <w:rsid w:val="000310AF"/>
    <w:rsid w:val="002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F65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3380-8C91-4684-9150-1C9BFAC7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KIGAKOPF</Template>
  <TotalTime>0</TotalTime>
  <Pages>1</Pages>
  <Words>301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 Reichertshausen</dc:creator>
  <cp:keywords/>
  <cp:lastModifiedBy>Elke Nägerl</cp:lastModifiedBy>
  <cp:revision>4</cp:revision>
  <cp:lastPrinted>2024-06-20T06:54:00Z</cp:lastPrinted>
  <dcterms:created xsi:type="dcterms:W3CDTF">2025-11-20T07:44:00Z</dcterms:created>
  <dcterms:modified xsi:type="dcterms:W3CDTF">2025-11-20T07:49:00Z</dcterms:modified>
</cp:coreProperties>
</file>